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74C6" w14:textId="31C1689D" w:rsidR="00241242" w:rsidRDefault="001A40D3" w:rsidP="00AD01FD">
      <w:pPr>
        <w:pStyle w:val="berschrift2"/>
        <w:numPr>
          <w:ilvl w:val="0"/>
          <w:numId w:val="0"/>
        </w:numPr>
        <w:spacing w:after="0"/>
      </w:pPr>
      <w:r>
        <w:t xml:space="preserve">INTERESSENSBEKUNDUNG FÜR </w:t>
      </w:r>
      <w:r>
        <w:br/>
      </w:r>
      <w:r w:rsidR="00241242">
        <w:t>Weihnachten in den Höfen 2026</w:t>
      </w:r>
    </w:p>
    <w:p w14:paraId="2554B0E4" w14:textId="77777777" w:rsidR="00241242" w:rsidRPr="00655322" w:rsidRDefault="00241242" w:rsidP="00055FC2">
      <w:pPr>
        <w:spacing w:after="0"/>
        <w:ind w:left="0" w:firstLine="0"/>
        <w:rPr>
          <w:sz w:val="10"/>
          <w:szCs w:val="10"/>
        </w:rPr>
      </w:pPr>
    </w:p>
    <w:p w14:paraId="2529A89B" w14:textId="60D03A3F" w:rsidR="00564D02" w:rsidRPr="00AD01FD" w:rsidRDefault="00607183" w:rsidP="00055FC2">
      <w:pPr>
        <w:spacing w:after="0"/>
        <w:ind w:left="0" w:right="-711" w:firstLine="0"/>
        <w:rPr>
          <w:b/>
          <w:sz w:val="10"/>
          <w:szCs w:val="10"/>
        </w:rPr>
      </w:pPr>
      <w:r w:rsidRPr="00893580">
        <w:rPr>
          <w:b/>
          <w:sz w:val="20"/>
          <w:szCs w:val="20"/>
        </w:rPr>
        <w:t>Ich/Wir möchten „</w:t>
      </w:r>
      <w:r w:rsidR="00241242" w:rsidRPr="00893580">
        <w:rPr>
          <w:b/>
          <w:sz w:val="20"/>
          <w:szCs w:val="20"/>
        </w:rPr>
        <w:t>Weihnachten in den Höfen</w:t>
      </w:r>
      <w:r w:rsidR="00055FC2" w:rsidRPr="00893580">
        <w:rPr>
          <w:b/>
          <w:sz w:val="20"/>
          <w:szCs w:val="20"/>
        </w:rPr>
        <w:t xml:space="preserve"> 2026“</w:t>
      </w:r>
      <w:r w:rsidR="00241242" w:rsidRPr="00893580">
        <w:rPr>
          <w:b/>
          <w:sz w:val="20"/>
          <w:szCs w:val="20"/>
        </w:rPr>
        <w:t xml:space="preserve"> </w:t>
      </w:r>
      <w:r w:rsidRPr="00893580">
        <w:rPr>
          <w:b/>
          <w:sz w:val="20"/>
          <w:szCs w:val="20"/>
        </w:rPr>
        <w:t>aktiv unterstü</w:t>
      </w:r>
      <w:r w:rsidR="004028CE" w:rsidRPr="00893580">
        <w:rPr>
          <w:b/>
          <w:sz w:val="20"/>
          <w:szCs w:val="20"/>
        </w:rPr>
        <w:t>tzen</w:t>
      </w:r>
      <w:r w:rsidR="00526443" w:rsidRPr="00893580">
        <w:rPr>
          <w:b/>
          <w:sz w:val="20"/>
          <w:szCs w:val="20"/>
        </w:rPr>
        <w:t>:</w:t>
      </w: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3592"/>
        <w:gridCol w:w="5953"/>
      </w:tblGrid>
      <w:tr w:rsidR="00EE212E" w:rsidRPr="00C613B4" w14:paraId="0EA6A79F" w14:textId="77777777" w:rsidTr="00ED55ED">
        <w:trPr>
          <w:trHeight w:val="57"/>
        </w:trPr>
        <w:tc>
          <w:tcPr>
            <w:tcW w:w="236" w:type="dxa"/>
            <w:vAlign w:val="center"/>
          </w:tcPr>
          <w:p w14:paraId="004519B1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vAlign w:val="center"/>
          </w:tcPr>
          <w:p w14:paraId="75F73D9D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2903B795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90367" w:rsidRPr="00893580" w14:paraId="56E4132C" w14:textId="77777777" w:rsidTr="00ED55ED">
        <w:trPr>
          <w:trHeight w:val="510"/>
        </w:trPr>
        <w:tc>
          <w:tcPr>
            <w:tcW w:w="3828" w:type="dxa"/>
            <w:gridSpan w:val="2"/>
            <w:tcBorders>
              <w:right w:val="single" w:sz="4" w:space="0" w:color="auto"/>
            </w:tcBorders>
            <w:vAlign w:val="center"/>
          </w:tcPr>
          <w:p w14:paraId="28F7FF43" w14:textId="7AB2081C" w:rsidR="00A90367" w:rsidRPr="00BF6719" w:rsidRDefault="00A90367" w:rsidP="000654D6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BF6719">
              <w:rPr>
                <w:sz w:val="20"/>
                <w:szCs w:val="20"/>
              </w:rPr>
              <w:t>Privatperson/Verein/Firma/Organisation: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6A55" w14:textId="77777777" w:rsidR="00A90367" w:rsidRPr="00893580" w:rsidRDefault="00A90367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EE212E" w:rsidRPr="00C613B4" w14:paraId="2BF7C6CC" w14:textId="77777777" w:rsidTr="00ED55ED">
        <w:trPr>
          <w:trHeight w:val="57"/>
        </w:trPr>
        <w:tc>
          <w:tcPr>
            <w:tcW w:w="236" w:type="dxa"/>
            <w:vAlign w:val="center"/>
          </w:tcPr>
          <w:p w14:paraId="2138E766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vAlign w:val="center"/>
          </w:tcPr>
          <w:p w14:paraId="1F11E8CE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CFBE2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90367" w:rsidRPr="00893580" w14:paraId="1F00439D" w14:textId="77777777" w:rsidTr="00ED55ED">
        <w:trPr>
          <w:trHeight w:val="510"/>
        </w:trPr>
        <w:tc>
          <w:tcPr>
            <w:tcW w:w="3828" w:type="dxa"/>
            <w:gridSpan w:val="2"/>
            <w:tcBorders>
              <w:right w:val="single" w:sz="4" w:space="0" w:color="auto"/>
            </w:tcBorders>
            <w:vAlign w:val="center"/>
          </w:tcPr>
          <w:p w14:paraId="1E193170" w14:textId="2106495B" w:rsidR="00A90367" w:rsidRPr="00893580" w:rsidRDefault="00A90367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Ansprechpartner: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4830" w14:textId="77777777" w:rsidR="00A90367" w:rsidRPr="00893580" w:rsidRDefault="00A90367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EE212E" w:rsidRPr="00C613B4" w14:paraId="1A528A19" w14:textId="77777777" w:rsidTr="00ED55ED">
        <w:trPr>
          <w:trHeight w:val="57"/>
        </w:trPr>
        <w:tc>
          <w:tcPr>
            <w:tcW w:w="236" w:type="dxa"/>
            <w:vAlign w:val="center"/>
          </w:tcPr>
          <w:p w14:paraId="16B9E728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vAlign w:val="center"/>
          </w:tcPr>
          <w:p w14:paraId="74E59F67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12343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5D77231A" w14:textId="77777777" w:rsidTr="00ED55ED">
        <w:trPr>
          <w:trHeight w:val="510"/>
        </w:trPr>
        <w:tc>
          <w:tcPr>
            <w:tcW w:w="3828" w:type="dxa"/>
            <w:gridSpan w:val="2"/>
            <w:tcBorders>
              <w:right w:val="single" w:sz="4" w:space="0" w:color="auto"/>
            </w:tcBorders>
            <w:vAlign w:val="center"/>
          </w:tcPr>
          <w:p w14:paraId="5FC766C8" w14:textId="175BA8E4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Adresse: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0030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EE212E" w:rsidRPr="00C613B4" w14:paraId="3FB79111" w14:textId="77777777" w:rsidTr="00ED55ED">
        <w:trPr>
          <w:trHeight w:val="57"/>
        </w:trPr>
        <w:tc>
          <w:tcPr>
            <w:tcW w:w="236" w:type="dxa"/>
            <w:vAlign w:val="center"/>
          </w:tcPr>
          <w:p w14:paraId="6B88A2DE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vAlign w:val="center"/>
          </w:tcPr>
          <w:p w14:paraId="73DD0AEB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8C559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4785EC35" w14:textId="77777777" w:rsidTr="00ED55ED">
        <w:trPr>
          <w:trHeight w:val="510"/>
        </w:trPr>
        <w:tc>
          <w:tcPr>
            <w:tcW w:w="3828" w:type="dxa"/>
            <w:gridSpan w:val="2"/>
            <w:tcBorders>
              <w:right w:val="single" w:sz="4" w:space="0" w:color="auto"/>
            </w:tcBorders>
            <w:vAlign w:val="center"/>
          </w:tcPr>
          <w:p w14:paraId="64133BB8" w14:textId="0F7F08A0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Mobilfunknummer: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F65B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EE212E" w:rsidRPr="00C613B4" w14:paraId="5A0CA2AC" w14:textId="77777777" w:rsidTr="00ED55ED">
        <w:trPr>
          <w:trHeight w:val="57"/>
        </w:trPr>
        <w:tc>
          <w:tcPr>
            <w:tcW w:w="236" w:type="dxa"/>
            <w:vAlign w:val="center"/>
          </w:tcPr>
          <w:p w14:paraId="296EE6C9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vAlign w:val="center"/>
          </w:tcPr>
          <w:p w14:paraId="1E986D76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C036F" w14:textId="77777777" w:rsidR="00EE212E" w:rsidRPr="00C613B4" w:rsidRDefault="00EE212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3A90E4B6" w14:textId="77777777" w:rsidTr="00ED55ED">
        <w:trPr>
          <w:trHeight w:val="510"/>
        </w:trPr>
        <w:tc>
          <w:tcPr>
            <w:tcW w:w="3828" w:type="dxa"/>
            <w:gridSpan w:val="2"/>
            <w:tcBorders>
              <w:right w:val="single" w:sz="4" w:space="0" w:color="auto"/>
            </w:tcBorders>
            <w:vAlign w:val="center"/>
          </w:tcPr>
          <w:p w14:paraId="21ACC635" w14:textId="24BD32F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E-Mail-Adresse: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90EE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7100EE" w:rsidRPr="00C613B4" w14:paraId="504D7ADA" w14:textId="77777777" w:rsidTr="00ED55ED">
        <w:trPr>
          <w:trHeight w:val="57"/>
        </w:trPr>
        <w:tc>
          <w:tcPr>
            <w:tcW w:w="236" w:type="dxa"/>
            <w:vAlign w:val="center"/>
          </w:tcPr>
          <w:p w14:paraId="63A2E378" w14:textId="77777777" w:rsidR="007100EE" w:rsidRPr="00C613B4" w:rsidRDefault="007100E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vAlign w:val="center"/>
          </w:tcPr>
          <w:p w14:paraId="7AFD6C20" w14:textId="77777777" w:rsidR="007100EE" w:rsidRPr="00C613B4" w:rsidRDefault="007100E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729F94A" w14:textId="77777777" w:rsidR="007100EE" w:rsidRPr="00C613B4" w:rsidRDefault="007100EE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</w:tbl>
    <w:p w14:paraId="336B6639" w14:textId="77777777" w:rsidR="007100EE" w:rsidRPr="00893580" w:rsidRDefault="007100EE" w:rsidP="00055FC2">
      <w:pPr>
        <w:spacing w:after="0"/>
        <w:ind w:left="0" w:right="139" w:firstLine="0"/>
        <w:rPr>
          <w:sz w:val="20"/>
          <w:szCs w:val="20"/>
        </w:rPr>
      </w:pPr>
    </w:p>
    <w:p w14:paraId="395BA63E" w14:textId="7ACF8552" w:rsidR="00ED2F57" w:rsidRPr="00065962" w:rsidRDefault="00526443" w:rsidP="00055FC2">
      <w:pPr>
        <w:spacing w:after="0"/>
        <w:ind w:left="0" w:right="139" w:firstLine="0"/>
        <w:rPr>
          <w:b/>
          <w:sz w:val="20"/>
          <w:szCs w:val="20"/>
        </w:rPr>
      </w:pPr>
      <w:r w:rsidRPr="00893580">
        <w:rPr>
          <w:b/>
          <w:sz w:val="20"/>
          <w:szCs w:val="20"/>
        </w:rPr>
        <w:t xml:space="preserve">Ich/Wir möchten </w:t>
      </w:r>
      <w:r w:rsidR="00FA41B0" w:rsidRPr="00893580">
        <w:rPr>
          <w:b/>
          <w:sz w:val="20"/>
          <w:szCs w:val="20"/>
        </w:rPr>
        <w:t>uns wie folgt beteiligen:</w:t>
      </w: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36"/>
        <w:gridCol w:w="48"/>
        <w:gridCol w:w="3544"/>
        <w:gridCol w:w="567"/>
        <w:gridCol w:w="1134"/>
        <w:gridCol w:w="567"/>
        <w:gridCol w:w="3685"/>
      </w:tblGrid>
      <w:tr w:rsidR="00065962" w:rsidRPr="00C613B4" w14:paraId="6A5C1BF4" w14:textId="77777777" w:rsidTr="00ED55ED">
        <w:trPr>
          <w:trHeight w:val="57"/>
        </w:trPr>
        <w:tc>
          <w:tcPr>
            <w:tcW w:w="236" w:type="dxa"/>
            <w:vAlign w:val="center"/>
          </w:tcPr>
          <w:p w14:paraId="73CE68EA" w14:textId="77777777" w:rsidR="00065962" w:rsidRPr="00C613B4" w:rsidRDefault="00065962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509BDAB5" w14:textId="77777777" w:rsidR="00065962" w:rsidRPr="00C613B4" w:rsidRDefault="00065962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vAlign w:val="center"/>
          </w:tcPr>
          <w:p w14:paraId="06223BC8" w14:textId="77777777" w:rsidR="00065962" w:rsidRPr="00C613B4" w:rsidRDefault="00065962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47EA349B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29D30758" w14:textId="6A06BB78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 xml:space="preserve">Wir </w:t>
            </w:r>
            <w:r>
              <w:rPr>
                <w:sz w:val="20"/>
                <w:szCs w:val="20"/>
              </w:rPr>
              <w:t>beteiligen uns gerne wie folgt</w:t>
            </w:r>
            <w:r w:rsidRPr="00893580">
              <w:rPr>
                <w:sz w:val="20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896C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</w:tcBorders>
            <w:vAlign w:val="center"/>
          </w:tcPr>
          <w:p w14:paraId="76C03CD2" w14:textId="35966437" w:rsidR="00A374CA" w:rsidRPr="00893580" w:rsidRDefault="00D35A3C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374CA">
              <w:rPr>
                <w:sz w:val="20"/>
                <w:szCs w:val="20"/>
              </w:rPr>
              <w:t>Wir öffnen unseren Hof und betreiben diesen selbst.</w:t>
            </w:r>
          </w:p>
        </w:tc>
      </w:tr>
      <w:tr w:rsidR="00C11C46" w:rsidRPr="00C613B4" w14:paraId="3D04A15C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7EF102EF" w14:textId="77777777" w:rsidR="00C11C46" w:rsidRPr="00C613B4" w:rsidRDefault="00C11C46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7F0A88DA" w14:textId="77777777" w:rsidR="00C11C46" w:rsidRPr="00C613B4" w:rsidRDefault="00C11C46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vAlign w:val="center"/>
          </w:tcPr>
          <w:p w14:paraId="5231011D" w14:textId="77777777" w:rsidR="00C11C46" w:rsidRPr="00C613B4" w:rsidRDefault="00C11C46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BF5325" w:rsidRPr="00893580" w14:paraId="38D820E1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284" w:type="dxa"/>
            <w:gridSpan w:val="2"/>
            <w:vAlign w:val="center"/>
          </w:tcPr>
          <w:p w14:paraId="05FAAE94" w14:textId="77777777" w:rsidR="00BF5325" w:rsidRPr="00893580" w:rsidRDefault="00BF5325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D0811C5" w14:textId="7399A4AD" w:rsidR="00BF5325" w:rsidRPr="00893580" w:rsidRDefault="00BF5325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A0A3" w14:textId="77777777" w:rsidR="00BF5325" w:rsidRPr="00893580" w:rsidRDefault="00BF5325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</w:tcBorders>
            <w:vAlign w:val="center"/>
          </w:tcPr>
          <w:p w14:paraId="1585609D" w14:textId="0E6DE918" w:rsidR="00BF5325" w:rsidRPr="00893580" w:rsidRDefault="00D35A3C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F5325">
              <w:rPr>
                <w:sz w:val="20"/>
                <w:szCs w:val="20"/>
              </w:rPr>
              <w:t xml:space="preserve">Wir </w:t>
            </w:r>
            <w:r w:rsidR="000044EE">
              <w:rPr>
                <w:sz w:val="20"/>
                <w:szCs w:val="20"/>
              </w:rPr>
              <w:t xml:space="preserve">stellen unseren Hof für einen anderen Betreiber </w:t>
            </w:r>
            <w:r w:rsidR="00AD01F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</w:t>
            </w:r>
            <w:r w:rsidR="000044EE">
              <w:rPr>
                <w:sz w:val="20"/>
                <w:szCs w:val="20"/>
              </w:rPr>
              <w:t>zur Verfügung.</w:t>
            </w:r>
          </w:p>
        </w:tc>
      </w:tr>
      <w:tr w:rsidR="00BF5325" w:rsidRPr="00C613B4" w14:paraId="4129AF6B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6ECACDAD" w14:textId="77777777" w:rsidR="00BF5325" w:rsidRPr="00C613B4" w:rsidRDefault="00BF5325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75414C6C" w14:textId="77777777" w:rsidR="00BF5325" w:rsidRPr="00C613B4" w:rsidRDefault="00BF5325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vAlign w:val="center"/>
          </w:tcPr>
          <w:p w14:paraId="651DBEB2" w14:textId="77777777" w:rsidR="00BF5325" w:rsidRPr="00C613B4" w:rsidRDefault="00BF5325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BF5325" w:rsidRPr="00893580" w14:paraId="02E5CB34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284" w:type="dxa"/>
            <w:gridSpan w:val="2"/>
            <w:vAlign w:val="center"/>
          </w:tcPr>
          <w:p w14:paraId="56723A45" w14:textId="77777777" w:rsidR="00BF5325" w:rsidRPr="00893580" w:rsidRDefault="00BF5325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7323D6F" w14:textId="684F6E51" w:rsidR="00BF5325" w:rsidRPr="00893580" w:rsidRDefault="00BF5325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B964" w14:textId="77777777" w:rsidR="00BF5325" w:rsidRPr="00893580" w:rsidRDefault="00BF5325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</w:tcBorders>
            <w:vAlign w:val="center"/>
          </w:tcPr>
          <w:p w14:paraId="08B42B17" w14:textId="0B331F27" w:rsidR="00BF5325" w:rsidRPr="00893580" w:rsidRDefault="00D35A3C" w:rsidP="00AD7D15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0044EE">
              <w:rPr>
                <w:sz w:val="20"/>
                <w:szCs w:val="20"/>
              </w:rPr>
              <w:t>Wir betreiben einen Marktstand.</w:t>
            </w:r>
          </w:p>
        </w:tc>
      </w:tr>
      <w:tr w:rsidR="00BF5325" w:rsidRPr="00C613B4" w14:paraId="5A0DE446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21DA1AB7" w14:textId="77777777" w:rsidR="00BF5325" w:rsidRPr="00C613B4" w:rsidRDefault="00BF5325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473FA1B1" w14:textId="77777777" w:rsidR="00BF5325" w:rsidRPr="00C613B4" w:rsidRDefault="00BF5325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vAlign w:val="center"/>
          </w:tcPr>
          <w:p w14:paraId="6F2ADA84" w14:textId="77777777" w:rsidR="00BF5325" w:rsidRPr="00C613B4" w:rsidRDefault="00BF5325" w:rsidP="00AD7D15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19B738AB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2BAF4C69" w14:textId="37F50B00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Name des Hofes/des Marktstandes: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126F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371487" w:rsidRPr="00C613B4" w14:paraId="033E93E6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2505B3D7" w14:textId="77777777" w:rsidR="00371487" w:rsidRPr="00C613B4" w:rsidRDefault="00371487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66D11007" w14:textId="77777777" w:rsidR="00371487" w:rsidRPr="00C613B4" w:rsidRDefault="00371487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</w:tcBorders>
            <w:vAlign w:val="center"/>
          </w:tcPr>
          <w:p w14:paraId="7D60BCF9" w14:textId="77777777" w:rsidR="00371487" w:rsidRPr="00C613B4" w:rsidRDefault="00371487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3E8CCF14" w14:textId="77777777" w:rsidTr="00ED55ED">
        <w:tblPrEx>
          <w:tblCellMar>
            <w:right w:w="0" w:type="dxa"/>
          </w:tblCellMar>
        </w:tblPrEx>
        <w:trPr>
          <w:trHeight w:val="454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11BA76E4" w14:textId="1A20D84E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Wir bieten folgende Speisen an: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D2C8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11F62737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7A30D5F3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AA1234" w:rsidRPr="00C613B4" w14:paraId="4D799D08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3AF0F939" w14:textId="77777777" w:rsidR="00AA1234" w:rsidRPr="00C613B4" w:rsidRDefault="00AA1234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4995DA12" w14:textId="77777777" w:rsidR="00AA1234" w:rsidRPr="00C613B4" w:rsidRDefault="00AA1234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</w:tcBorders>
            <w:vAlign w:val="center"/>
          </w:tcPr>
          <w:p w14:paraId="14DBC0A1" w14:textId="77777777" w:rsidR="00AA1234" w:rsidRPr="00C613B4" w:rsidRDefault="00AA1234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1282BDE7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750637D2" w14:textId="30D56BCA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Wir bieten folgende Getränke an: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D208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039BD22F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0A985F0A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371487" w:rsidRPr="00C613B4" w14:paraId="52184C6E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5275C4AD" w14:textId="77777777" w:rsidR="00371487" w:rsidRPr="00C613B4" w:rsidRDefault="00371487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0B06F2E6" w14:textId="77777777" w:rsidR="00371487" w:rsidRPr="00C613B4" w:rsidRDefault="00371487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</w:tcBorders>
            <w:vAlign w:val="center"/>
          </w:tcPr>
          <w:p w14:paraId="24A11110" w14:textId="77777777" w:rsidR="00371487" w:rsidRPr="00C613B4" w:rsidRDefault="00371487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63EFD7C3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6C296B3B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Wir möchten den kostenpflichtigen Spülservice für Gläser nutzen: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B0DF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50700" w14:textId="35CF9371" w:rsidR="00A374CA" w:rsidRPr="00893580" w:rsidRDefault="00D35A3C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j</w:t>
            </w:r>
            <w:r w:rsidR="00A374CA" w:rsidRPr="00893580">
              <w:rPr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3004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03E0D8F5" w14:textId="145739A4" w:rsidR="00A374CA" w:rsidRPr="00893580" w:rsidRDefault="00D35A3C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n</w:t>
            </w:r>
            <w:r w:rsidR="00A374CA" w:rsidRPr="00893580">
              <w:rPr>
                <w:sz w:val="20"/>
                <w:szCs w:val="20"/>
              </w:rPr>
              <w:t>ein</w:t>
            </w:r>
          </w:p>
        </w:tc>
      </w:tr>
      <w:tr w:rsidR="00BA3C3B" w:rsidRPr="00C613B4" w14:paraId="1C537B5B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03354CDA" w14:textId="77777777" w:rsidR="00BA3C3B" w:rsidRPr="00C613B4" w:rsidRDefault="00BA3C3B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2ED20816" w14:textId="77777777" w:rsidR="00BA3C3B" w:rsidRPr="00C613B4" w:rsidRDefault="00BA3C3B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vAlign w:val="center"/>
          </w:tcPr>
          <w:p w14:paraId="4A8CF302" w14:textId="77777777" w:rsidR="00BA3C3B" w:rsidRPr="00C613B4" w:rsidRDefault="00BA3C3B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57344274" w14:textId="77777777" w:rsidTr="00ED55ED">
        <w:tblPrEx>
          <w:tblCellMar>
            <w:right w:w="0" w:type="dxa"/>
          </w:tblCellMar>
        </w:tblPrEx>
        <w:trPr>
          <w:trHeight w:val="510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6D5014F5" w14:textId="17B5EA79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Wir möchten den kostenpflichtigen Lieferservice für Gläser nutzen: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DC90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A46F9" w14:textId="0A778EEE" w:rsidR="00A374CA" w:rsidRPr="00893580" w:rsidRDefault="00D35A3C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j</w:t>
            </w:r>
            <w:r w:rsidR="00A374CA" w:rsidRPr="00893580">
              <w:rPr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7CF3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40033C7C" w14:textId="473525E4" w:rsidR="00A374CA" w:rsidRPr="00893580" w:rsidRDefault="00D35A3C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374CA" w:rsidRPr="00893580">
              <w:rPr>
                <w:sz w:val="20"/>
                <w:szCs w:val="20"/>
              </w:rPr>
              <w:t>nein</w:t>
            </w:r>
          </w:p>
        </w:tc>
      </w:tr>
      <w:tr w:rsidR="008A6619" w:rsidRPr="00C613B4" w14:paraId="08FEAF4B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0AE63B14" w14:textId="77777777" w:rsidR="008A6619" w:rsidRPr="00C613B4" w:rsidRDefault="008A6619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3D752710" w14:textId="77777777" w:rsidR="008A6619" w:rsidRPr="00C613B4" w:rsidRDefault="008A6619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tcBorders>
              <w:bottom w:val="single" w:sz="4" w:space="0" w:color="auto"/>
            </w:tcBorders>
            <w:vAlign w:val="center"/>
          </w:tcPr>
          <w:p w14:paraId="52685E83" w14:textId="77777777" w:rsidR="008A6619" w:rsidRPr="00C613B4" w:rsidRDefault="008A6619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273F6123" w14:textId="77777777" w:rsidTr="00ED55ED">
        <w:tblPrEx>
          <w:tblCellMar>
            <w:right w:w="0" w:type="dxa"/>
          </w:tblCellMar>
        </w:tblPrEx>
        <w:trPr>
          <w:trHeight w:val="454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2F5ABBF4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Wir möchten folgende Aktivitäten auf unserem Hof/Marktstand anbieten: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5489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005CDDE5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3158659F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4A5BC8" w:rsidRPr="00C613B4" w14:paraId="2248BDA5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457E3D3D" w14:textId="77777777" w:rsidR="004A5BC8" w:rsidRPr="00C613B4" w:rsidRDefault="004A5BC8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1700343A" w14:textId="77777777" w:rsidR="004A5BC8" w:rsidRPr="00C613B4" w:rsidRDefault="004A5BC8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055CE" w14:textId="77777777" w:rsidR="004A5BC8" w:rsidRPr="00C613B4" w:rsidRDefault="004A5BC8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  <w:tr w:rsidR="00A374CA" w:rsidRPr="00893580" w14:paraId="243CCBA7" w14:textId="77777777" w:rsidTr="00ED55ED">
        <w:tblPrEx>
          <w:tblCellMar>
            <w:right w:w="0" w:type="dxa"/>
          </w:tblCellMar>
        </w:tblPrEx>
        <w:trPr>
          <w:trHeight w:val="454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6C8C4A02" w14:textId="04BF918F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  <w:r w:rsidRPr="00893580">
              <w:rPr>
                <w:sz w:val="20"/>
                <w:szCs w:val="20"/>
              </w:rPr>
              <w:t>Unsere Aktivitäten finden zu folgenden Zeiten statt: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1BAC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68327384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  <w:p w14:paraId="2EF265EC" w14:textId="77777777" w:rsidR="00A374CA" w:rsidRPr="00893580" w:rsidRDefault="00A374CA" w:rsidP="00055FC2">
            <w:pPr>
              <w:spacing w:after="0"/>
              <w:ind w:left="0" w:right="139" w:firstLine="0"/>
              <w:rPr>
                <w:sz w:val="20"/>
                <w:szCs w:val="20"/>
              </w:rPr>
            </w:pPr>
          </w:p>
        </w:tc>
      </w:tr>
      <w:tr w:rsidR="00FA41B0" w:rsidRPr="00CC4F64" w14:paraId="7727BDEE" w14:textId="77777777" w:rsidTr="00ED55ED">
        <w:tblPrEx>
          <w:tblCellMar>
            <w:right w:w="0" w:type="dxa"/>
          </w:tblCellMar>
        </w:tblPrEx>
        <w:tc>
          <w:tcPr>
            <w:tcW w:w="284" w:type="dxa"/>
            <w:gridSpan w:val="2"/>
            <w:vAlign w:val="center"/>
          </w:tcPr>
          <w:p w14:paraId="3CBC1465" w14:textId="77777777" w:rsidR="00FA41B0" w:rsidRPr="00CC4F64" w:rsidRDefault="00FA41B0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3544" w:type="dxa"/>
            <w:vAlign w:val="center"/>
          </w:tcPr>
          <w:p w14:paraId="1667397D" w14:textId="77777777" w:rsidR="00FA41B0" w:rsidRPr="00CC4F64" w:rsidRDefault="00FA41B0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</w:tcBorders>
            <w:vAlign w:val="center"/>
          </w:tcPr>
          <w:p w14:paraId="11153F3D" w14:textId="77777777" w:rsidR="00FA41B0" w:rsidRPr="00CC4F64" w:rsidRDefault="00FA41B0" w:rsidP="00055FC2">
            <w:pPr>
              <w:spacing w:after="0"/>
              <w:ind w:left="0" w:right="139" w:firstLine="0"/>
              <w:rPr>
                <w:sz w:val="10"/>
                <w:szCs w:val="10"/>
              </w:rPr>
            </w:pPr>
          </w:p>
        </w:tc>
      </w:tr>
    </w:tbl>
    <w:p w14:paraId="507EA27B" w14:textId="228253AD" w:rsidR="001751DC" w:rsidRDefault="001751DC" w:rsidP="00CC4F64">
      <w:pPr>
        <w:spacing w:after="0"/>
        <w:ind w:left="0" w:right="-569" w:firstLine="0"/>
        <w:rPr>
          <w:b/>
          <w:bCs/>
          <w:sz w:val="16"/>
          <w:szCs w:val="16"/>
        </w:rPr>
      </w:pPr>
    </w:p>
    <w:p w14:paraId="23076098" w14:textId="7775E22E" w:rsidR="00444EC3" w:rsidRPr="000E7E40" w:rsidRDefault="00444EC3" w:rsidP="00CC4F64">
      <w:pPr>
        <w:spacing w:after="0"/>
        <w:ind w:left="0" w:right="-569" w:firstLine="0"/>
        <w:rPr>
          <w:b/>
          <w:bCs/>
          <w:sz w:val="20"/>
          <w:szCs w:val="20"/>
        </w:rPr>
      </w:pPr>
      <w:r w:rsidRPr="000E7E40">
        <w:rPr>
          <w:b/>
          <w:bCs/>
          <w:sz w:val="20"/>
          <w:szCs w:val="20"/>
        </w:rPr>
        <w:t xml:space="preserve">Wichtig: Alle </w:t>
      </w:r>
      <w:r w:rsidR="000E7E40" w:rsidRPr="000E7E40">
        <w:rPr>
          <w:b/>
          <w:bCs/>
          <w:sz w:val="20"/>
          <w:szCs w:val="20"/>
        </w:rPr>
        <w:t>hier</w:t>
      </w:r>
      <w:r w:rsidR="0076575A">
        <w:rPr>
          <w:b/>
          <w:bCs/>
          <w:sz w:val="20"/>
          <w:szCs w:val="20"/>
        </w:rPr>
        <w:t>mit</w:t>
      </w:r>
      <w:r w:rsidR="000E7E40" w:rsidRPr="000E7E40">
        <w:rPr>
          <w:b/>
          <w:bCs/>
          <w:sz w:val="20"/>
          <w:szCs w:val="20"/>
        </w:rPr>
        <w:t xml:space="preserve"> übermittelten Angaben sind verbindlich und werden auf dem Flyer veröffentlicht.</w:t>
      </w:r>
    </w:p>
    <w:p w14:paraId="7516FAEB" w14:textId="77777777" w:rsidR="000E7E40" w:rsidRPr="000E7E40" w:rsidRDefault="000E7E40" w:rsidP="00CC4F64">
      <w:pPr>
        <w:spacing w:after="0"/>
        <w:ind w:left="0" w:right="-569" w:firstLine="0"/>
        <w:rPr>
          <w:b/>
          <w:bCs/>
          <w:sz w:val="10"/>
          <w:szCs w:val="10"/>
        </w:rPr>
      </w:pPr>
    </w:p>
    <w:p w14:paraId="5684BE04" w14:textId="1809F166" w:rsidR="00526443" w:rsidRPr="001751DC" w:rsidRDefault="00C61E90" w:rsidP="00CC4F64">
      <w:pPr>
        <w:spacing w:after="0"/>
        <w:ind w:left="0" w:right="-569" w:firstLine="0"/>
        <w:rPr>
          <w:b/>
          <w:bCs/>
          <w:sz w:val="20"/>
          <w:szCs w:val="20"/>
        </w:rPr>
      </w:pPr>
      <w:r w:rsidRPr="001751DC">
        <w:rPr>
          <w:b/>
          <w:bCs/>
          <w:sz w:val="20"/>
          <w:szCs w:val="20"/>
        </w:rPr>
        <w:t>Diese Interessenbekundung bitte zum Vorbereitungstreffen am 28. September 2026 ausgefüllt mitbringen. Sollte eine Teilnahme am Vorbereitungstreffen nicht möglich ist, dann bitte per Mail an gewerbeverein@obererzgebirge.de senden.</w:t>
      </w:r>
    </w:p>
    <w:sectPr w:rsidR="00526443" w:rsidRPr="001751DC" w:rsidSect="001751D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67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52B68" w14:textId="77777777" w:rsidR="00464789" w:rsidRPr="009046F1" w:rsidRDefault="00464789" w:rsidP="008B1A5D">
      <w:r w:rsidRPr="009046F1">
        <w:separator/>
      </w:r>
    </w:p>
  </w:endnote>
  <w:endnote w:type="continuationSeparator" w:id="0">
    <w:p w14:paraId="67DAA06B" w14:textId="77777777" w:rsidR="00464789" w:rsidRPr="009046F1" w:rsidRDefault="00464789" w:rsidP="008B1A5D">
      <w:r w:rsidRPr="009046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71A4196-1D3B-45ED-A61C-2A9693C6C6EB}"/>
    <w:embedBold r:id="rId2" w:fontKey="{1EF690B5-B3C7-45F7-8346-B2E761CB7679}"/>
    <w:embedItalic r:id="rId3" w:fontKey="{B2DC096D-83DB-4300-BF92-B16B92A7689D}"/>
  </w:font>
  <w:font w:name="Bebas Neue">
    <w:charset w:val="00"/>
    <w:family w:val="swiss"/>
    <w:pitch w:val="variable"/>
    <w:sig w:usb0="00000007" w:usb1="00000001" w:usb2="00000000" w:usb3="00000000" w:csb0="00000093" w:csb1="00000000"/>
    <w:embedRegular r:id="rId4" w:fontKey="{8965CE2D-DE26-4E8A-85C9-88118876EA5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ECD2E16-A165-450A-9E87-40291FDEDC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3C36" w14:textId="77777777" w:rsidR="008B1A5D" w:rsidRDefault="008B1A5D" w:rsidP="008B1A5D">
    <w:pPr>
      <w:pStyle w:val="Fuzeile"/>
      <w:tabs>
        <w:tab w:val="clear" w:pos="4536"/>
        <w:tab w:val="clear" w:pos="9072"/>
        <w:tab w:val="left" w:pos="4070"/>
      </w:tabs>
      <w:ind w:left="0" w:firstLine="0"/>
    </w:pPr>
    <w:r>
      <w:tab/>
    </w:r>
  </w:p>
  <w:p w14:paraId="47D7C270" w14:textId="77777777" w:rsidR="008902F0" w:rsidRPr="008B1A5D" w:rsidRDefault="00AB6313" w:rsidP="008B1A5D">
    <w:pPr>
      <w:pStyle w:val="Fuzeile"/>
      <w:ind w:left="3880"/>
      <w:rPr>
        <w:sz w:val="16"/>
        <w:szCs w:val="16"/>
      </w:rPr>
    </w:pPr>
    <w:r w:rsidRPr="008B1A5D">
      <w:rPr>
        <w:sz w:val="16"/>
        <w:szCs w:val="16"/>
      </w:rPr>
      <w:t xml:space="preserve">Gewerbeverein Obererzgebirge e. V. </w:t>
    </w:r>
  </w:p>
  <w:p w14:paraId="3B4B2A8A" w14:textId="77777777" w:rsidR="00AB6313" w:rsidRPr="008B1A5D" w:rsidRDefault="00AB6313" w:rsidP="008B1A5D">
    <w:pPr>
      <w:pStyle w:val="Fuzeile"/>
      <w:ind w:left="3880"/>
      <w:rPr>
        <w:sz w:val="16"/>
        <w:szCs w:val="16"/>
      </w:rPr>
    </w:pPr>
    <w:r w:rsidRPr="008B1A5D">
      <w:rPr>
        <w:sz w:val="16"/>
        <w:szCs w:val="16"/>
      </w:rPr>
      <w:t xml:space="preserve">Rudolf-Breitscheid-Straße 1, 09487 Schlettau  </w:t>
    </w:r>
  </w:p>
  <w:p w14:paraId="4DABC088" w14:textId="77777777" w:rsidR="00AB6313" w:rsidRPr="008B1A5D" w:rsidRDefault="00AB6313" w:rsidP="008B1A5D">
    <w:pPr>
      <w:pStyle w:val="Fuzeile"/>
      <w:ind w:left="3880"/>
      <w:rPr>
        <w:sz w:val="16"/>
        <w:szCs w:val="16"/>
      </w:rPr>
    </w:pPr>
    <w:r w:rsidRPr="008B1A5D">
      <w:rPr>
        <w:sz w:val="16"/>
        <w:szCs w:val="16"/>
      </w:rPr>
      <w:t xml:space="preserve">Amtsgericht Chemnitz, VR 4262  </w:t>
    </w:r>
  </w:p>
  <w:p w14:paraId="5105F76C" w14:textId="77777777" w:rsidR="00AB6313" w:rsidRPr="008B1A5D" w:rsidRDefault="00AB6313" w:rsidP="008B1A5D">
    <w:pPr>
      <w:pStyle w:val="Fuzeile"/>
      <w:ind w:left="3880"/>
      <w:rPr>
        <w:sz w:val="16"/>
        <w:szCs w:val="16"/>
      </w:rPr>
    </w:pPr>
    <w:r w:rsidRPr="008B1A5D">
      <w:rPr>
        <w:sz w:val="16"/>
        <w:szCs w:val="16"/>
      </w:rPr>
      <w:t xml:space="preserve">Vertretungsberechtigt: Hannes Graupner (Vorstand)  </w:t>
    </w:r>
  </w:p>
  <w:p w14:paraId="6CF1D827" w14:textId="77777777" w:rsidR="00AB6313" w:rsidRPr="009046F1" w:rsidRDefault="00AB6313" w:rsidP="008B1A5D">
    <w:pPr>
      <w:pStyle w:val="Fuzeile"/>
      <w:ind w:left="3880"/>
    </w:pPr>
    <w:r w:rsidRPr="008B1A5D">
      <w:rPr>
        <w:sz w:val="16"/>
        <w:szCs w:val="16"/>
      </w:rPr>
      <w:t xml:space="preserve">Tel.: 03733 </w:t>
    </w:r>
    <w:r w:rsidR="002568B2" w:rsidRPr="008B1A5D">
      <w:rPr>
        <w:sz w:val="16"/>
        <w:szCs w:val="16"/>
      </w:rPr>
      <w:t>68</w:t>
    </w:r>
    <w:r w:rsidR="00D175B1" w:rsidRPr="008B1A5D">
      <w:rPr>
        <w:sz w:val="16"/>
        <w:szCs w:val="16"/>
      </w:rPr>
      <w:t xml:space="preserve">0911 </w:t>
    </w:r>
    <w:r w:rsidRPr="008B1A5D">
      <w:rPr>
        <w:sz w:val="16"/>
        <w:szCs w:val="16"/>
      </w:rPr>
      <w:t>· E-Mail: gewerbeverein@obererzgebirge.de</w:t>
    </w:r>
    <w:r w:rsidRPr="009046F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5207" w14:textId="77777777" w:rsidR="00302C58" w:rsidRPr="009046F1" w:rsidRDefault="00AB6313" w:rsidP="008B1A5D">
    <w:pPr>
      <w:pStyle w:val="Fuzeile"/>
    </w:pPr>
    <w:r w:rsidRPr="009046F1">
      <w:t xml:space="preserve">Gewerbeverein Obererzgebirge e. V. </w:t>
    </w:r>
  </w:p>
  <w:p w14:paraId="2EC2D9AB" w14:textId="77777777" w:rsidR="00AB6313" w:rsidRPr="009046F1" w:rsidRDefault="00AB6313" w:rsidP="008B1A5D">
    <w:pPr>
      <w:pStyle w:val="Fuzeile"/>
    </w:pPr>
    <w:r w:rsidRPr="009046F1">
      <w:t>Rudolf-Breitscheid-Straße 1,</w:t>
    </w:r>
    <w:r w:rsidR="00C458B5" w:rsidRPr="009046F1">
      <w:t xml:space="preserve"> </w:t>
    </w:r>
    <w:r w:rsidRPr="009046F1">
      <w:t xml:space="preserve">09487 Schlettau  </w:t>
    </w:r>
  </w:p>
  <w:p w14:paraId="04254A2B" w14:textId="77777777" w:rsidR="00AB6313" w:rsidRPr="009046F1" w:rsidRDefault="00AB6313" w:rsidP="008B1A5D">
    <w:pPr>
      <w:pStyle w:val="Fuzeile"/>
    </w:pPr>
    <w:r w:rsidRPr="009046F1">
      <w:t xml:space="preserve">Amtsgericht Chemnitz, VR 4262  </w:t>
    </w:r>
  </w:p>
  <w:p w14:paraId="259B0D51" w14:textId="77777777" w:rsidR="00AB6313" w:rsidRPr="009046F1" w:rsidRDefault="00AB6313" w:rsidP="008B1A5D">
    <w:pPr>
      <w:pStyle w:val="Fuzeile"/>
    </w:pPr>
    <w:r w:rsidRPr="009046F1">
      <w:t xml:space="preserve">Vertretungsberechtigt: Hannes Graupner (Vorstand)  </w:t>
    </w:r>
  </w:p>
  <w:p w14:paraId="485AB105" w14:textId="77777777" w:rsidR="00AB6313" w:rsidRPr="009046F1" w:rsidRDefault="00AB6313" w:rsidP="008B1A5D">
    <w:pPr>
      <w:pStyle w:val="Fuzeile"/>
    </w:pPr>
    <w:r w:rsidRPr="009046F1">
      <w:t>Tel.: 03733 677770 · E-Mail: gewerbeverein@obererzgebirge.de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5C22" w14:textId="77777777" w:rsidR="00464789" w:rsidRPr="009046F1" w:rsidRDefault="00464789" w:rsidP="008B1A5D">
      <w:r w:rsidRPr="009046F1">
        <w:separator/>
      </w:r>
    </w:p>
  </w:footnote>
  <w:footnote w:type="continuationSeparator" w:id="0">
    <w:p w14:paraId="0D4EEAC8" w14:textId="77777777" w:rsidR="00464789" w:rsidRPr="009046F1" w:rsidRDefault="00464789" w:rsidP="008B1A5D">
      <w:r w:rsidRPr="009046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1629" w14:textId="77777777" w:rsidR="00860EC7" w:rsidRPr="009046F1" w:rsidRDefault="00860EC7" w:rsidP="008B1A5D">
    <w:pPr>
      <w:pStyle w:val="Kopfzeile"/>
    </w:pPr>
    <w:r w:rsidRPr="009046F1">
      <w:rPr>
        <w:noProof/>
      </w:rPr>
      <w:drawing>
        <wp:anchor distT="0" distB="0" distL="114300" distR="114300" simplePos="0" relativeHeight="251658240" behindDoc="1" locked="1" layoutInCell="1" allowOverlap="1" wp14:anchorId="66CF6DF6" wp14:editId="07C375FA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77455" cy="10714355"/>
          <wp:effectExtent l="0" t="0" r="4445" b="0"/>
          <wp:wrapNone/>
          <wp:docPr id="22600036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69786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1071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61A3" w14:textId="77777777" w:rsidR="00865F81" w:rsidRPr="009046F1" w:rsidRDefault="00865F81" w:rsidP="008B1A5D">
    <w:pPr>
      <w:pStyle w:val="Kopfzeile"/>
    </w:pPr>
    <w:r w:rsidRPr="009046F1">
      <w:rPr>
        <w:noProof/>
      </w:rPr>
      <w:drawing>
        <wp:anchor distT="0" distB="0" distL="114300" distR="114300" simplePos="0" relativeHeight="251658241" behindDoc="1" locked="1" layoutInCell="1" allowOverlap="1" wp14:anchorId="633AC3E4" wp14:editId="30A302F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7455" cy="10713720"/>
          <wp:effectExtent l="0" t="0" r="4445" b="0"/>
          <wp:wrapNone/>
          <wp:docPr id="197309163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152324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1071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DB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88196F"/>
    <w:multiLevelType w:val="hybridMultilevel"/>
    <w:tmpl w:val="F88A6A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432D3"/>
    <w:multiLevelType w:val="hybridMultilevel"/>
    <w:tmpl w:val="204458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D6353"/>
    <w:multiLevelType w:val="multilevel"/>
    <w:tmpl w:val="89BA4828"/>
    <w:lvl w:ilvl="0">
      <w:start w:val="1"/>
      <w:numFmt w:val="decimal"/>
      <w:pStyle w:val="Listenabsatz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336F5F21"/>
    <w:multiLevelType w:val="hybridMultilevel"/>
    <w:tmpl w:val="60807076"/>
    <w:lvl w:ilvl="0" w:tplc="04070015">
      <w:start w:val="1"/>
      <w:numFmt w:val="decimal"/>
      <w:lvlText w:val="(%1)"/>
      <w:lvlJc w:val="left"/>
      <w:pPr>
        <w:ind w:left="1068" w:hanging="360"/>
      </w:pPr>
    </w:lvl>
    <w:lvl w:ilvl="1" w:tplc="04070019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F0672B"/>
    <w:multiLevelType w:val="hybridMultilevel"/>
    <w:tmpl w:val="E91A220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A5670"/>
    <w:multiLevelType w:val="hybridMultilevel"/>
    <w:tmpl w:val="0640294C"/>
    <w:lvl w:ilvl="0" w:tplc="F3FEF16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565FC"/>
    <w:multiLevelType w:val="hybridMultilevel"/>
    <w:tmpl w:val="A030D6A6"/>
    <w:lvl w:ilvl="0" w:tplc="04070015">
      <w:start w:val="1"/>
      <w:numFmt w:val="decimal"/>
      <w:lvlText w:val="(%1)"/>
      <w:lvlJc w:val="left"/>
      <w:pPr>
        <w:ind w:left="1429" w:hanging="360"/>
      </w:pPr>
    </w:lvl>
    <w:lvl w:ilvl="1" w:tplc="04070019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B92653A"/>
    <w:multiLevelType w:val="multilevel"/>
    <w:tmpl w:val="9A7CF9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36743B"/>
    <w:multiLevelType w:val="hybridMultilevel"/>
    <w:tmpl w:val="A05442E4"/>
    <w:lvl w:ilvl="0" w:tplc="04070015">
      <w:start w:val="1"/>
      <w:numFmt w:val="decimal"/>
      <w:lvlText w:val="(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CAB651D"/>
    <w:multiLevelType w:val="hybridMultilevel"/>
    <w:tmpl w:val="2E721AA0"/>
    <w:lvl w:ilvl="0" w:tplc="6B5048D2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AC085B66">
      <w:start w:val="2"/>
      <w:numFmt w:val="bullet"/>
      <w:lvlText w:val="-"/>
      <w:lvlJc w:val="left"/>
      <w:pPr>
        <w:ind w:left="1789" w:hanging="360"/>
      </w:pPr>
      <w:rPr>
        <w:rFonts w:ascii="Arial" w:eastAsiaTheme="minorEastAsia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963A59"/>
    <w:multiLevelType w:val="hybridMultilevel"/>
    <w:tmpl w:val="5E82F422"/>
    <w:lvl w:ilvl="0" w:tplc="04070015">
      <w:start w:val="1"/>
      <w:numFmt w:val="decimal"/>
      <w:lvlText w:val="(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61C0BAC"/>
    <w:multiLevelType w:val="hybridMultilevel"/>
    <w:tmpl w:val="EAE2A822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74A61BC"/>
    <w:multiLevelType w:val="hybridMultilevel"/>
    <w:tmpl w:val="CE8EDC5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324E3"/>
    <w:multiLevelType w:val="multilevel"/>
    <w:tmpl w:val="B1C08A8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C7D58F8"/>
    <w:multiLevelType w:val="hybridMultilevel"/>
    <w:tmpl w:val="F3A2202E"/>
    <w:lvl w:ilvl="0" w:tplc="FFFFFFFF">
      <w:start w:val="1"/>
      <w:numFmt w:val="decimal"/>
      <w:lvlText w:val="(%1)"/>
      <w:lvlJc w:val="left"/>
      <w:pPr>
        <w:ind w:left="1429" w:hanging="360"/>
      </w:pPr>
    </w:lvl>
    <w:lvl w:ilvl="1" w:tplc="AC085B66">
      <w:start w:val="2"/>
      <w:numFmt w:val="bullet"/>
      <w:lvlText w:val="-"/>
      <w:lvlJc w:val="left"/>
      <w:pPr>
        <w:ind w:left="2149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E2E2179"/>
    <w:multiLevelType w:val="hybridMultilevel"/>
    <w:tmpl w:val="E2849C32"/>
    <w:lvl w:ilvl="0" w:tplc="A79A5A3A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4B0564C"/>
    <w:multiLevelType w:val="hybridMultilevel"/>
    <w:tmpl w:val="7F16140E"/>
    <w:lvl w:ilvl="0" w:tplc="FFFFFFFF">
      <w:start w:val="1"/>
      <w:numFmt w:val="decimal"/>
      <w:lvlText w:val="(%1)"/>
      <w:lvlJc w:val="left"/>
      <w:pPr>
        <w:ind w:left="1429" w:hanging="360"/>
      </w:pPr>
    </w:lvl>
    <w:lvl w:ilvl="1" w:tplc="AC085B66">
      <w:start w:val="2"/>
      <w:numFmt w:val="bullet"/>
      <w:lvlText w:val="-"/>
      <w:lvlJc w:val="left"/>
      <w:pPr>
        <w:ind w:left="2149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5F6381E"/>
    <w:multiLevelType w:val="multilevel"/>
    <w:tmpl w:val="D6180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AB673B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E4E527D"/>
    <w:multiLevelType w:val="hybridMultilevel"/>
    <w:tmpl w:val="5E82F422"/>
    <w:lvl w:ilvl="0" w:tplc="FFFFFFFF">
      <w:start w:val="1"/>
      <w:numFmt w:val="decimal"/>
      <w:lvlText w:val="(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62584514">
    <w:abstractNumId w:val="11"/>
  </w:num>
  <w:num w:numId="2" w16cid:durableId="1756827510">
    <w:abstractNumId w:val="16"/>
  </w:num>
  <w:num w:numId="3" w16cid:durableId="1297418505">
    <w:abstractNumId w:val="7"/>
  </w:num>
  <w:num w:numId="4" w16cid:durableId="2112159918">
    <w:abstractNumId w:val="10"/>
  </w:num>
  <w:num w:numId="5" w16cid:durableId="1550142201">
    <w:abstractNumId w:val="15"/>
  </w:num>
  <w:num w:numId="6" w16cid:durableId="1567765448">
    <w:abstractNumId w:val="17"/>
  </w:num>
  <w:num w:numId="7" w16cid:durableId="1806119660">
    <w:abstractNumId w:val="9"/>
  </w:num>
  <w:num w:numId="8" w16cid:durableId="449518672">
    <w:abstractNumId w:val="13"/>
  </w:num>
  <w:num w:numId="9" w16cid:durableId="415784976">
    <w:abstractNumId w:val="1"/>
  </w:num>
  <w:num w:numId="10" w16cid:durableId="196503425">
    <w:abstractNumId w:val="2"/>
  </w:num>
  <w:num w:numId="11" w16cid:durableId="3947047">
    <w:abstractNumId w:val="4"/>
  </w:num>
  <w:num w:numId="12" w16cid:durableId="1262177865">
    <w:abstractNumId w:val="20"/>
  </w:num>
  <w:num w:numId="13" w16cid:durableId="1116875132">
    <w:abstractNumId w:val="6"/>
  </w:num>
  <w:num w:numId="14" w16cid:durableId="1795248308">
    <w:abstractNumId w:val="8"/>
  </w:num>
  <w:num w:numId="15" w16cid:durableId="1987588699">
    <w:abstractNumId w:val="0"/>
  </w:num>
  <w:num w:numId="16" w16cid:durableId="1313217950">
    <w:abstractNumId w:val="18"/>
  </w:num>
  <w:num w:numId="17" w16cid:durableId="1019548842">
    <w:abstractNumId w:val="19"/>
  </w:num>
  <w:num w:numId="18" w16cid:durableId="2107771606">
    <w:abstractNumId w:val="14"/>
  </w:num>
  <w:num w:numId="19" w16cid:durableId="743185345">
    <w:abstractNumId w:val="12"/>
  </w:num>
  <w:num w:numId="20" w16cid:durableId="841117554">
    <w:abstractNumId w:val="3"/>
  </w:num>
  <w:num w:numId="21" w16cid:durableId="964237569">
    <w:abstractNumId w:val="5"/>
  </w:num>
  <w:num w:numId="22" w16cid:durableId="3229754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TrueTypeFonts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42"/>
    <w:rsid w:val="000044EE"/>
    <w:rsid w:val="000543EE"/>
    <w:rsid w:val="00055FC2"/>
    <w:rsid w:val="000654D6"/>
    <w:rsid w:val="00065962"/>
    <w:rsid w:val="00066E07"/>
    <w:rsid w:val="000C7704"/>
    <w:rsid w:val="000D1B9A"/>
    <w:rsid w:val="000E7E40"/>
    <w:rsid w:val="000F5C82"/>
    <w:rsid w:val="000F6A31"/>
    <w:rsid w:val="001015A8"/>
    <w:rsid w:val="00111D49"/>
    <w:rsid w:val="0012275A"/>
    <w:rsid w:val="0014327B"/>
    <w:rsid w:val="001751DC"/>
    <w:rsid w:val="00194665"/>
    <w:rsid w:val="001A40D3"/>
    <w:rsid w:val="001B72AF"/>
    <w:rsid w:val="001C3D0B"/>
    <w:rsid w:val="001C6D97"/>
    <w:rsid w:val="001D4C72"/>
    <w:rsid w:val="00241242"/>
    <w:rsid w:val="00247871"/>
    <w:rsid w:val="002568B2"/>
    <w:rsid w:val="0026175C"/>
    <w:rsid w:val="00295A21"/>
    <w:rsid w:val="002B5AEA"/>
    <w:rsid w:val="00302C58"/>
    <w:rsid w:val="003272E4"/>
    <w:rsid w:val="0034093C"/>
    <w:rsid w:val="00371487"/>
    <w:rsid w:val="003714A4"/>
    <w:rsid w:val="0038681E"/>
    <w:rsid w:val="003A173B"/>
    <w:rsid w:val="003A35ED"/>
    <w:rsid w:val="003F447A"/>
    <w:rsid w:val="003F465A"/>
    <w:rsid w:val="00401E7C"/>
    <w:rsid w:val="004028CE"/>
    <w:rsid w:val="00444EC3"/>
    <w:rsid w:val="00464789"/>
    <w:rsid w:val="004A5BC8"/>
    <w:rsid w:val="004C0656"/>
    <w:rsid w:val="00503457"/>
    <w:rsid w:val="00511A05"/>
    <w:rsid w:val="00526443"/>
    <w:rsid w:val="005327FF"/>
    <w:rsid w:val="00542F11"/>
    <w:rsid w:val="00552E39"/>
    <w:rsid w:val="00554CB5"/>
    <w:rsid w:val="00560810"/>
    <w:rsid w:val="00564D02"/>
    <w:rsid w:val="005904FE"/>
    <w:rsid w:val="005B18DB"/>
    <w:rsid w:val="005C1BEE"/>
    <w:rsid w:val="00607183"/>
    <w:rsid w:val="00655322"/>
    <w:rsid w:val="00676EA5"/>
    <w:rsid w:val="006779F4"/>
    <w:rsid w:val="00685365"/>
    <w:rsid w:val="006A516D"/>
    <w:rsid w:val="006A5335"/>
    <w:rsid w:val="006B39E4"/>
    <w:rsid w:val="006D27D3"/>
    <w:rsid w:val="00702E6F"/>
    <w:rsid w:val="0070343E"/>
    <w:rsid w:val="007100EE"/>
    <w:rsid w:val="0076575A"/>
    <w:rsid w:val="007818A0"/>
    <w:rsid w:val="00784E6C"/>
    <w:rsid w:val="007B358F"/>
    <w:rsid w:val="007B4DF0"/>
    <w:rsid w:val="007C5D1F"/>
    <w:rsid w:val="00807B30"/>
    <w:rsid w:val="008116D8"/>
    <w:rsid w:val="00835536"/>
    <w:rsid w:val="00853B53"/>
    <w:rsid w:val="00860EC7"/>
    <w:rsid w:val="00865F81"/>
    <w:rsid w:val="0088179B"/>
    <w:rsid w:val="008902F0"/>
    <w:rsid w:val="00893580"/>
    <w:rsid w:val="008A6619"/>
    <w:rsid w:val="008B1A5D"/>
    <w:rsid w:val="008B58C5"/>
    <w:rsid w:val="008C58F9"/>
    <w:rsid w:val="008F1656"/>
    <w:rsid w:val="009021AF"/>
    <w:rsid w:val="009046F1"/>
    <w:rsid w:val="0092203C"/>
    <w:rsid w:val="0094314A"/>
    <w:rsid w:val="00957DA1"/>
    <w:rsid w:val="009609DC"/>
    <w:rsid w:val="00965B99"/>
    <w:rsid w:val="00970C53"/>
    <w:rsid w:val="00985D7C"/>
    <w:rsid w:val="009C5E66"/>
    <w:rsid w:val="009C7C6E"/>
    <w:rsid w:val="009D7707"/>
    <w:rsid w:val="00A374CA"/>
    <w:rsid w:val="00A506B6"/>
    <w:rsid w:val="00A67FBD"/>
    <w:rsid w:val="00A717FA"/>
    <w:rsid w:val="00A80CB9"/>
    <w:rsid w:val="00A90367"/>
    <w:rsid w:val="00AA1234"/>
    <w:rsid w:val="00AB6313"/>
    <w:rsid w:val="00AD01FD"/>
    <w:rsid w:val="00AD5BC0"/>
    <w:rsid w:val="00AF61F8"/>
    <w:rsid w:val="00B20055"/>
    <w:rsid w:val="00B419AE"/>
    <w:rsid w:val="00B754BC"/>
    <w:rsid w:val="00B826AA"/>
    <w:rsid w:val="00B973A1"/>
    <w:rsid w:val="00BA3C3B"/>
    <w:rsid w:val="00BB27D6"/>
    <w:rsid w:val="00BC6C44"/>
    <w:rsid w:val="00BF32C6"/>
    <w:rsid w:val="00BF5325"/>
    <w:rsid w:val="00BF6719"/>
    <w:rsid w:val="00C10816"/>
    <w:rsid w:val="00C11C46"/>
    <w:rsid w:val="00C458B5"/>
    <w:rsid w:val="00C613B4"/>
    <w:rsid w:val="00C61E90"/>
    <w:rsid w:val="00C90E80"/>
    <w:rsid w:val="00CB2D8D"/>
    <w:rsid w:val="00CC4F64"/>
    <w:rsid w:val="00D06DA3"/>
    <w:rsid w:val="00D175B1"/>
    <w:rsid w:val="00D35A3C"/>
    <w:rsid w:val="00D616D8"/>
    <w:rsid w:val="00D6382F"/>
    <w:rsid w:val="00D7103B"/>
    <w:rsid w:val="00D755E1"/>
    <w:rsid w:val="00D82283"/>
    <w:rsid w:val="00D84A62"/>
    <w:rsid w:val="00D86292"/>
    <w:rsid w:val="00D93511"/>
    <w:rsid w:val="00DA29FD"/>
    <w:rsid w:val="00DA4CED"/>
    <w:rsid w:val="00DD0593"/>
    <w:rsid w:val="00DD344F"/>
    <w:rsid w:val="00E14B83"/>
    <w:rsid w:val="00E81CE0"/>
    <w:rsid w:val="00EB65F2"/>
    <w:rsid w:val="00ED2F57"/>
    <w:rsid w:val="00ED55ED"/>
    <w:rsid w:val="00EE212E"/>
    <w:rsid w:val="00F35DF8"/>
    <w:rsid w:val="00F5591A"/>
    <w:rsid w:val="00F60E7B"/>
    <w:rsid w:val="00F844E3"/>
    <w:rsid w:val="00FA2A4E"/>
    <w:rsid w:val="00FA41B0"/>
    <w:rsid w:val="00FD3880"/>
    <w:rsid w:val="00FE12D9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D8A13"/>
  <w15:chartTrackingRefBased/>
  <w15:docId w15:val="{7E438D1A-B2BA-4DF7-AC6F-A134B203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1A5D"/>
    <w:pPr>
      <w:spacing w:after="80" w:line="240" w:lineRule="auto"/>
      <w:ind w:left="113" w:firstLine="170"/>
    </w:pPr>
  </w:style>
  <w:style w:type="paragraph" w:styleId="berschrift1">
    <w:name w:val="heading 1"/>
    <w:aliases w:val="1 Überschrift"/>
    <w:basedOn w:val="Standard"/>
    <w:next w:val="Standard"/>
    <w:link w:val="berschrift1Zchn"/>
    <w:uiPriority w:val="9"/>
    <w:qFormat/>
    <w:rsid w:val="00865F81"/>
    <w:pPr>
      <w:keepNext/>
      <w:keepLines/>
      <w:numPr>
        <w:numId w:val="18"/>
      </w:numPr>
      <w:spacing w:before="360"/>
      <w:outlineLvl w:val="0"/>
    </w:pPr>
    <w:rPr>
      <w:rFonts w:ascii="Bebas Neue" w:eastAsiaTheme="majorEastAsia" w:hAnsi="Bebas Neue" w:cstheme="majorBidi"/>
      <w:color w:val="5CB72B"/>
      <w:sz w:val="48"/>
      <w:szCs w:val="40"/>
    </w:rPr>
  </w:style>
  <w:style w:type="paragraph" w:styleId="berschrift2">
    <w:name w:val="heading 2"/>
    <w:aliases w:val="1.2 Überschrift"/>
    <w:basedOn w:val="Standard"/>
    <w:next w:val="Standard"/>
    <w:link w:val="berschrift2Zchn"/>
    <w:uiPriority w:val="9"/>
    <w:unhideWhenUsed/>
    <w:qFormat/>
    <w:rsid w:val="008B1A5D"/>
    <w:pPr>
      <w:keepNext/>
      <w:keepLines/>
      <w:numPr>
        <w:ilvl w:val="1"/>
        <w:numId w:val="18"/>
      </w:numPr>
      <w:spacing w:before="240"/>
      <w:outlineLvl w:val="1"/>
    </w:pPr>
    <w:rPr>
      <w:rFonts w:ascii="Bebas Neue" w:eastAsiaTheme="majorEastAsia" w:hAnsi="Bebas Neue" w:cstheme="majorBidi"/>
      <w:color w:val="6CCF35"/>
      <w:sz w:val="36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B1A5D"/>
    <w:pPr>
      <w:keepNext/>
      <w:keepLines/>
      <w:numPr>
        <w:ilvl w:val="2"/>
        <w:numId w:val="18"/>
      </w:numPr>
      <w:spacing w:before="160"/>
      <w:outlineLvl w:val="2"/>
    </w:pPr>
    <w:rPr>
      <w:rFonts w:ascii="Bebas Neue" w:eastAsiaTheme="majorEastAsia" w:hAnsi="Bebas Neue" w:cstheme="majorBidi"/>
      <w:color w:val="87D85A"/>
      <w:sz w:val="32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B1A5D"/>
    <w:pPr>
      <w:keepNext/>
      <w:keepLines/>
      <w:numPr>
        <w:ilvl w:val="3"/>
        <w:numId w:val="18"/>
      </w:numPr>
      <w:spacing w:before="80" w:after="40"/>
      <w:outlineLvl w:val="3"/>
    </w:pPr>
    <w:rPr>
      <w:rFonts w:ascii="Bebas Neue" w:eastAsiaTheme="majorEastAsia" w:hAnsi="Bebas Neue" w:cstheme="majorBidi"/>
      <w:color w:val="A7E286"/>
    </w:rPr>
  </w:style>
  <w:style w:type="paragraph" w:styleId="berschrift5">
    <w:name w:val="heading 5"/>
    <w:aliases w:val="Klausel Überschrift"/>
    <w:basedOn w:val="Standard"/>
    <w:next w:val="Standard"/>
    <w:link w:val="berschrift5Zchn"/>
    <w:uiPriority w:val="9"/>
    <w:unhideWhenUsed/>
    <w:qFormat/>
    <w:rsid w:val="00EB65F2"/>
    <w:pPr>
      <w:spacing w:before="240" w:after="120"/>
      <w:outlineLvl w:val="4"/>
    </w:pPr>
    <w:rPr>
      <w:color w:val="E30146"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B39E4"/>
    <w:pPr>
      <w:keepNext/>
      <w:keepLines/>
      <w:numPr>
        <w:ilvl w:val="5"/>
        <w:numId w:val="18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B39E4"/>
    <w:pPr>
      <w:keepNext/>
      <w:keepLines/>
      <w:numPr>
        <w:ilvl w:val="6"/>
        <w:numId w:val="18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B39E4"/>
    <w:pPr>
      <w:keepNext/>
      <w:keepLines/>
      <w:numPr>
        <w:ilvl w:val="7"/>
        <w:numId w:val="18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B39E4"/>
    <w:pPr>
      <w:keepNext/>
      <w:keepLines/>
      <w:numPr>
        <w:ilvl w:val="8"/>
        <w:numId w:val="18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1 Überschrift Zchn"/>
    <w:basedOn w:val="Absatz-Standardschriftart"/>
    <w:link w:val="berschrift1"/>
    <w:uiPriority w:val="9"/>
    <w:rsid w:val="00865F81"/>
    <w:rPr>
      <w:rFonts w:ascii="Bebas Neue" w:eastAsiaTheme="majorEastAsia" w:hAnsi="Bebas Neue" w:cstheme="majorBidi"/>
      <w:color w:val="5CB72B"/>
      <w:sz w:val="48"/>
      <w:szCs w:val="40"/>
    </w:rPr>
  </w:style>
  <w:style w:type="character" w:customStyle="1" w:styleId="berschrift2Zchn">
    <w:name w:val="Überschrift 2 Zchn"/>
    <w:aliases w:val="1.2 Überschrift Zchn"/>
    <w:basedOn w:val="Absatz-Standardschriftart"/>
    <w:link w:val="berschrift2"/>
    <w:uiPriority w:val="9"/>
    <w:rsid w:val="008B1A5D"/>
    <w:rPr>
      <w:rFonts w:ascii="Bebas Neue" w:eastAsiaTheme="majorEastAsia" w:hAnsi="Bebas Neue" w:cstheme="majorBidi"/>
      <w:color w:val="6CCF35"/>
      <w:sz w:val="36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B1A5D"/>
    <w:rPr>
      <w:rFonts w:ascii="Bebas Neue" w:eastAsiaTheme="majorEastAsia" w:hAnsi="Bebas Neue" w:cstheme="majorBidi"/>
      <w:color w:val="87D85A"/>
      <w:sz w:val="32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B1A5D"/>
    <w:rPr>
      <w:rFonts w:ascii="Bebas Neue" w:eastAsiaTheme="majorEastAsia" w:hAnsi="Bebas Neue" w:cstheme="majorBidi"/>
      <w:color w:val="A7E286"/>
    </w:rPr>
  </w:style>
  <w:style w:type="character" w:customStyle="1" w:styleId="berschrift5Zchn">
    <w:name w:val="Überschrift 5 Zchn"/>
    <w:aliases w:val="Klausel Überschrift Zchn"/>
    <w:basedOn w:val="Absatz-Standardschriftart"/>
    <w:link w:val="berschrift5"/>
    <w:uiPriority w:val="9"/>
    <w:rsid w:val="00EB65F2"/>
    <w:rPr>
      <w:color w:val="E30146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B39E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B39E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B39E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B39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B39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B3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B39E4"/>
    <w:pPr>
      <w:numPr>
        <w:ilvl w:val="1"/>
      </w:numPr>
      <w:ind w:left="113" w:firstLine="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B3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B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B39E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1A5D"/>
    <w:pPr>
      <w:numPr>
        <w:numId w:val="20"/>
      </w:numPr>
      <w:spacing w:before="120" w:after="0"/>
    </w:pPr>
  </w:style>
  <w:style w:type="character" w:styleId="IntensiveHervorhebung">
    <w:name w:val="Intense Emphasis"/>
    <w:basedOn w:val="Absatz-Standardschriftart"/>
    <w:uiPriority w:val="21"/>
    <w:qFormat/>
    <w:rsid w:val="006B39E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B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B39E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B39E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60EC7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60EC7"/>
  </w:style>
  <w:style w:type="paragraph" w:styleId="Fuzeile">
    <w:name w:val="footer"/>
    <w:basedOn w:val="Standard"/>
    <w:link w:val="FuzeileZchn"/>
    <w:uiPriority w:val="99"/>
    <w:unhideWhenUsed/>
    <w:rsid w:val="00860EC7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60EC7"/>
  </w:style>
  <w:style w:type="paragraph" w:styleId="KeinLeerraum">
    <w:name w:val="No Spacing"/>
    <w:uiPriority w:val="1"/>
    <w:qFormat/>
    <w:rsid w:val="008B1A5D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710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.friedrich\OneDrive%20-%20MPS%20communication%20GmbH%20&amp;%20Co.%20KG\dfriedrich\7_Gewerbeverein\Weihnachten%20in%20den%20H&#246;fen%202026\Einladung_Vorbereitungstreffen_WidH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A3AB60D2E5EA43A64FBEA309A3D566" ma:contentTypeVersion="12" ma:contentTypeDescription="Create a new document." ma:contentTypeScope="" ma:versionID="4484e0666631a499ab7389124b79f4ce">
  <xsd:schema xmlns:xsd="http://www.w3.org/2001/XMLSchema" xmlns:xs="http://www.w3.org/2001/XMLSchema" xmlns:p="http://schemas.microsoft.com/office/2006/metadata/properties" xmlns:ns2="15d65030-c86d-48b1-8fed-32e0fb1e1d4e" xmlns:ns3="3bbfbe74-216e-4997-a7a2-ae7d9118fb26" targetNamespace="http://schemas.microsoft.com/office/2006/metadata/properties" ma:root="true" ma:fieldsID="57ac5b9e79342a7756598e7c2475aefd" ns2:_="" ns3:_="">
    <xsd:import namespace="15d65030-c86d-48b1-8fed-32e0fb1e1d4e"/>
    <xsd:import namespace="3bbfbe74-216e-4997-a7a2-ae7d9118f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5030-c86d-48b1-8fed-32e0fb1e1d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4358bc7-0567-4054-b985-45332c4910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fbe74-216e-4997-a7a2-ae7d9118fb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e67115a-2fc5-4e07-9e76-61b503007e11}" ma:internalName="TaxCatchAll" ma:showField="CatchAllData" ma:web="3bbfbe74-216e-4997-a7a2-ae7d9118f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bfbe74-216e-4997-a7a2-ae7d9118fb26" xsi:nil="true"/>
    <lcf76f155ced4ddcb4097134ff3c332f xmlns="15d65030-c86d-48b1-8fed-32e0fb1e1d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C4ED60-9F94-4314-84FC-2362F14DD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62A21-E281-4FE6-91EF-26CE4B9476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70CD3F-A6E2-42B2-90A0-8C339A6DF018}"/>
</file>

<file path=customXml/itemProps4.xml><?xml version="1.0" encoding="utf-8"?>
<ds:datastoreItem xmlns:ds="http://schemas.openxmlformats.org/officeDocument/2006/customXml" ds:itemID="{11761990-5CF1-4538-8960-A35FC978151F}">
  <ds:schemaRefs>
    <ds:schemaRef ds:uri="http://schemas.microsoft.com/office/2006/metadata/properties"/>
    <ds:schemaRef ds:uri="http://schemas.microsoft.com/office/infopath/2007/PartnerControls"/>
    <ds:schemaRef ds:uri="3bbfbe74-216e-4997-a7a2-ae7d9118fb26"/>
    <ds:schemaRef ds:uri="15d65030-c86d-48b1-8fed-32e0fb1e1d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Einladung_Vorbereitungstreffen_WidH2026</Template>
  <TotalTime>0</TotalTime>
  <Pages>1</Pages>
  <Words>158</Words>
  <Characters>1136</Characters>
  <Application>Microsoft Office Word</Application>
  <DocSecurity>0</DocSecurity>
  <Lines>189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Friedrich</dc:creator>
  <cp:keywords/>
  <dc:description/>
  <cp:lastModifiedBy>Doreen Friedrich</cp:lastModifiedBy>
  <cp:revision>61</cp:revision>
  <cp:lastPrinted>2026-09-10T07:03:00Z</cp:lastPrinted>
  <dcterms:created xsi:type="dcterms:W3CDTF">2026-09-08T08:29:00Z</dcterms:created>
  <dcterms:modified xsi:type="dcterms:W3CDTF">2026-09-10T07:04:00Z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0x0101006AA3AB60D2E5EA43A64FBEA309A3D566</vt:lpwstr>
  </property>
  <property fmtid="{D5CDD505-2E9C-101B-9397-08002B2CF9AE}" pid="3" name="MediaServiceImageTags">
    <vt:lpwstr/>
  </property>
</Properties>
</file>